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B3" w:rsidRPr="00737581" w:rsidRDefault="008854B3" w:rsidP="00737581">
      <w:pPr>
        <w:spacing w:after="0" w:line="276" w:lineRule="auto"/>
        <w:rPr>
          <w:b/>
          <w:sz w:val="28"/>
          <w:szCs w:val="28"/>
        </w:rPr>
      </w:pPr>
      <w:r w:rsidRPr="00737581">
        <w:rPr>
          <w:b/>
          <w:sz w:val="28"/>
          <w:szCs w:val="28"/>
        </w:rPr>
        <w:t>Rykkinn og Gullhaug Skolekor</w:t>
      </w:r>
      <w:r w:rsidR="00737581">
        <w:rPr>
          <w:b/>
          <w:sz w:val="28"/>
          <w:szCs w:val="28"/>
        </w:rPr>
        <w:t>ps - informasjon om 17. mai 201</w:t>
      </w:r>
      <w:r w:rsidR="00F85041">
        <w:rPr>
          <w:b/>
          <w:sz w:val="28"/>
          <w:szCs w:val="28"/>
        </w:rPr>
        <w:t>9</w:t>
      </w:r>
      <w:r w:rsidRPr="00737581">
        <w:rPr>
          <w:b/>
          <w:sz w:val="28"/>
          <w:szCs w:val="28"/>
        </w:rPr>
        <w:t xml:space="preserve"> </w:t>
      </w:r>
    </w:p>
    <w:p w:rsidR="00737581" w:rsidRPr="007949B0" w:rsidRDefault="007949B0" w:rsidP="00737581">
      <w:pPr>
        <w:spacing w:after="0" w:line="276" w:lineRule="auto"/>
      </w:pPr>
      <w:r>
        <w:t xml:space="preserve"> </w:t>
      </w:r>
    </w:p>
    <w:p w:rsidR="008854B3" w:rsidRPr="00F85041" w:rsidRDefault="008854B3" w:rsidP="008854B3">
      <w:pPr>
        <w:rPr>
          <w:b/>
          <w:sz w:val="12"/>
          <w:szCs w:val="3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18"/>
        <w:gridCol w:w="8358"/>
      </w:tblGrid>
      <w:tr w:rsidR="008854B3" w:rsidTr="00F85041">
        <w:tc>
          <w:tcPr>
            <w:tcW w:w="718" w:type="dxa"/>
          </w:tcPr>
          <w:p w:rsidR="008854B3" w:rsidRPr="00130A50" w:rsidRDefault="008854B3" w:rsidP="008854B3">
            <w:pPr>
              <w:rPr>
                <w:b/>
              </w:rPr>
            </w:pPr>
            <w:r>
              <w:t xml:space="preserve"> </w:t>
            </w:r>
            <w:r w:rsidRPr="00130A50">
              <w:rPr>
                <w:b/>
              </w:rPr>
              <w:t xml:space="preserve">Tid </w:t>
            </w:r>
          </w:p>
        </w:tc>
        <w:tc>
          <w:tcPr>
            <w:tcW w:w="8358" w:type="dxa"/>
          </w:tcPr>
          <w:p w:rsidR="008854B3" w:rsidRPr="00130A50" w:rsidRDefault="008854B3" w:rsidP="00130A50">
            <w:pPr>
              <w:spacing w:line="276" w:lineRule="auto"/>
              <w:rPr>
                <w:b/>
              </w:rPr>
            </w:pPr>
            <w:r w:rsidRPr="00130A50">
              <w:rPr>
                <w:b/>
              </w:rPr>
              <w:t>Aktivitet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>
            <w:r>
              <w:t>07.20</w:t>
            </w:r>
          </w:p>
        </w:tc>
        <w:tc>
          <w:tcPr>
            <w:tcW w:w="8358" w:type="dxa"/>
          </w:tcPr>
          <w:p w:rsidR="008854B3" w:rsidRDefault="008854B3" w:rsidP="00130A50">
            <w:pPr>
              <w:spacing w:line="276" w:lineRule="auto"/>
            </w:pPr>
            <w:r>
              <w:t xml:space="preserve">Oppmøte på parkeringsplassen ved Berger Svømmehall for de som bor på Rykkinn. </w:t>
            </w:r>
          </w:p>
          <w:p w:rsidR="008854B3" w:rsidRDefault="00F85041" w:rsidP="00130A50">
            <w:pPr>
              <w:spacing w:line="276" w:lineRule="auto"/>
            </w:pPr>
            <w:r>
              <w:t>(</w:t>
            </w:r>
            <w:r w:rsidR="00130A50">
              <w:t>M</w:t>
            </w:r>
            <w:r w:rsidR="008854B3">
              <w:t>usikanter fra Gullhaug stiller direkte på Gullhaug Skole</w:t>
            </w:r>
            <w:r>
              <w:t xml:space="preserve"> </w:t>
            </w:r>
            <w:proofErr w:type="spellStart"/>
            <w:r>
              <w:t>kl</w:t>
            </w:r>
            <w:proofErr w:type="spellEnd"/>
            <w:r>
              <w:t xml:space="preserve"> 0745</w:t>
            </w:r>
            <w:r w:rsidR="008854B3">
              <w:t>.</w:t>
            </w:r>
            <w:r>
              <w:t>)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>
            <w:r>
              <w:t>07.30</w:t>
            </w:r>
          </w:p>
        </w:tc>
        <w:tc>
          <w:tcPr>
            <w:tcW w:w="8358" w:type="dxa"/>
          </w:tcPr>
          <w:p w:rsidR="008854B3" w:rsidRDefault="008854B3" w:rsidP="00130A50">
            <w:pPr>
              <w:spacing w:line="276" w:lineRule="auto"/>
            </w:pPr>
            <w:r>
              <w:t xml:space="preserve">Bussavgang </w:t>
            </w:r>
            <w:r w:rsidR="00130A50">
              <w:t xml:space="preserve">fra Rykkinn </w:t>
            </w:r>
            <w:r>
              <w:t>til Gullhaug.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>
            <w:r>
              <w:t>07.45</w:t>
            </w:r>
          </w:p>
        </w:tc>
        <w:tc>
          <w:tcPr>
            <w:tcW w:w="8358" w:type="dxa"/>
          </w:tcPr>
          <w:p w:rsidR="008854B3" w:rsidRDefault="00130A50" w:rsidP="00130A50">
            <w:pPr>
              <w:spacing w:line="276" w:lineRule="auto"/>
            </w:pPr>
            <w:r>
              <w:t>Ankomst</w:t>
            </w:r>
            <w:r w:rsidR="008854B3">
              <w:t xml:space="preserve"> Gullhaug skole. Instrumentkasser blir i bussen. </w:t>
            </w:r>
          </w:p>
          <w:p w:rsidR="008854B3" w:rsidRPr="00130A50" w:rsidRDefault="008854B3" w:rsidP="00130A50">
            <w:pPr>
              <w:spacing w:line="276" w:lineRule="auto"/>
            </w:pPr>
            <w:r w:rsidRPr="00130A50">
              <w:t>Oppmøte for musikanter fra Gullhaug skole.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>
            <w:r>
              <w:t>08.00</w:t>
            </w:r>
          </w:p>
        </w:tc>
        <w:tc>
          <w:tcPr>
            <w:tcW w:w="8358" w:type="dxa"/>
          </w:tcPr>
          <w:p w:rsidR="008854B3" w:rsidRDefault="008854B3" w:rsidP="00130A50">
            <w:pPr>
              <w:spacing w:line="276" w:lineRule="auto"/>
            </w:pPr>
            <w:r>
              <w:t>Flaggheising. Skolens representant heiser og hilser flagget. "Ja vi elsker" (1 vers). Korpset går til frokost.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>
            <w:r>
              <w:t>08.15</w:t>
            </w:r>
          </w:p>
        </w:tc>
        <w:tc>
          <w:tcPr>
            <w:tcW w:w="8358" w:type="dxa"/>
          </w:tcPr>
          <w:p w:rsidR="008854B3" w:rsidRDefault="008854B3" w:rsidP="00F85041">
            <w:pPr>
              <w:spacing w:line="276" w:lineRule="auto"/>
            </w:pPr>
            <w:r>
              <w:t>Frokost på Gullhaug</w:t>
            </w:r>
            <w:r w:rsidR="00F85041">
              <w:t xml:space="preserve"> for korpset + foreldre</w:t>
            </w:r>
            <w:r>
              <w:t>. Toalettbesøk.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>
            <w:r>
              <w:t>08.35</w:t>
            </w:r>
          </w:p>
        </w:tc>
        <w:tc>
          <w:tcPr>
            <w:tcW w:w="8358" w:type="dxa"/>
          </w:tcPr>
          <w:p w:rsidR="008854B3" w:rsidRDefault="008854B3" w:rsidP="00130A50">
            <w:pPr>
              <w:spacing w:line="276" w:lineRule="auto"/>
            </w:pPr>
            <w:r>
              <w:t>Ferdig oppstilt utenfor Gullhaug skole – ved enden av bygg 3.</w:t>
            </w:r>
            <w:r w:rsidR="00130A50">
              <w:t xml:space="preserve"> Korpset </w:t>
            </w:r>
            <w:r>
              <w:t>spiller noen marsjer mens barnet</w:t>
            </w:r>
            <w:r w:rsidR="00130A50">
              <w:t>oget stiller opp. Rektor holder tale</w:t>
            </w:r>
            <w:r>
              <w:t>. "Ja vi elsker" (3 vers). Elevrådstyret h</w:t>
            </w:r>
            <w:r w:rsidR="00CA0FE9">
              <w:t>older</w:t>
            </w:r>
            <w:r w:rsidR="00735D75">
              <w:t xml:space="preserve"> </w:t>
            </w:r>
            <w:r w:rsidR="009B3ED2">
              <w:t>tale</w:t>
            </w:r>
            <w:r w:rsidR="00130A50">
              <w:t>.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>
            <w:r>
              <w:t>09.00</w:t>
            </w:r>
          </w:p>
        </w:tc>
        <w:tc>
          <w:tcPr>
            <w:tcW w:w="8358" w:type="dxa"/>
          </w:tcPr>
          <w:p w:rsidR="00130A50" w:rsidRDefault="008854B3" w:rsidP="00130A50">
            <w:pPr>
              <w:spacing w:line="276" w:lineRule="auto"/>
            </w:pPr>
            <w:r>
              <w:t>Avmarsj folketoget</w:t>
            </w:r>
            <w:r w:rsidR="00130A50">
              <w:t xml:space="preserve"> - Korpset</w:t>
            </w:r>
            <w:r>
              <w:t xml:space="preserve"> går etter skolens anvisning. </w:t>
            </w:r>
          </w:p>
          <w:p w:rsidR="008854B3" w:rsidRDefault="008854B3" w:rsidP="00130A50">
            <w:pPr>
              <w:spacing w:line="276" w:lineRule="auto"/>
            </w:pPr>
            <w:r>
              <w:t>Stopp for spilling ved Gullhaug Bo</w:t>
            </w:r>
            <w:r w:rsidR="00130A50">
              <w:t>-</w:t>
            </w:r>
            <w:r>
              <w:t xml:space="preserve"> og behandlingssenter. Vi står i marsjopps</w:t>
            </w:r>
            <w:r w:rsidR="00130A50">
              <w:t>tilling mens vannutdeling pågår</w:t>
            </w:r>
            <w:r>
              <w:t xml:space="preserve"> </w:t>
            </w:r>
            <w:r w:rsidR="00130A50">
              <w:t>(p</w:t>
            </w:r>
            <w:r>
              <w:t>å plassen foran hovedinngangen</w:t>
            </w:r>
            <w:r w:rsidR="00130A50">
              <w:t>)</w:t>
            </w:r>
            <w:r>
              <w:t>. "Ja vi elsker" (3 vers),</w:t>
            </w:r>
            <w:r w:rsidR="00130A50">
              <w:t xml:space="preserve"> </w:t>
            </w:r>
            <w:r>
              <w:t>”Norge i rødt, hvitt og blått</w:t>
            </w:r>
            <w:r w:rsidR="00D4206D">
              <w:t>" (2 vers), "</w:t>
            </w:r>
            <w:r w:rsidR="009B3ED2">
              <w:t>Fager</w:t>
            </w:r>
            <w:r w:rsidR="00D4206D">
              <w:t>t</w:t>
            </w:r>
            <w:r w:rsidR="009B3ED2">
              <w:t xml:space="preserve"> er landet </w:t>
            </w:r>
            <w:r w:rsidR="00D4206D">
              <w:t xml:space="preserve">" </w:t>
            </w:r>
            <w:r w:rsidR="009B3ED2">
              <w:t>(2 vers).</w:t>
            </w:r>
            <w:r>
              <w:t xml:space="preserve"> Korpset følger toget helt tilbake til skolen – snur i rund</w:t>
            </w:r>
            <w:r w:rsidR="00130A50">
              <w:t>kjøringen og spiller noen numre</w:t>
            </w:r>
            <w:r>
              <w:t xml:space="preserve"> før vi går inn i bussen.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>
            <w:r>
              <w:t>10.15</w:t>
            </w:r>
          </w:p>
        </w:tc>
        <w:tc>
          <w:tcPr>
            <w:tcW w:w="8358" w:type="dxa"/>
          </w:tcPr>
          <w:p w:rsidR="008854B3" w:rsidRDefault="008854B3" w:rsidP="00F9217E">
            <w:pPr>
              <w:spacing w:line="276" w:lineRule="auto"/>
            </w:pPr>
            <w:r>
              <w:t xml:space="preserve">Bussavgang fra Gullhaug </w:t>
            </w:r>
            <w:r w:rsidR="00F9217E">
              <w:t>til</w:t>
            </w:r>
            <w:r>
              <w:t xml:space="preserve"> Rykkinn.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>
            <w:r>
              <w:t>10.25</w:t>
            </w:r>
          </w:p>
        </w:tc>
        <w:tc>
          <w:tcPr>
            <w:tcW w:w="8358" w:type="dxa"/>
          </w:tcPr>
          <w:p w:rsidR="008854B3" w:rsidRPr="002930EF" w:rsidRDefault="008854B3" w:rsidP="00F85041">
            <w:pPr>
              <w:spacing w:line="276" w:lineRule="auto"/>
            </w:pPr>
            <w:r>
              <w:t xml:space="preserve">Ankomst Rykkinn Skole ved nedsiden av Berger svømmehall. Juice og hjemmebakte boller - </w:t>
            </w:r>
            <w:proofErr w:type="spellStart"/>
            <w:r>
              <w:t>evt</w:t>
            </w:r>
            <w:proofErr w:type="spellEnd"/>
            <w:r>
              <w:t xml:space="preserve"> toalettbesøk. </w:t>
            </w:r>
            <w:r w:rsidR="00233B2A" w:rsidRPr="00233B2A">
              <w:t>Dersom det regner går vi inn på Berger skole (hovedinngangen).</w:t>
            </w:r>
          </w:p>
        </w:tc>
      </w:tr>
      <w:tr w:rsidR="008854B3" w:rsidTr="00F85041">
        <w:tc>
          <w:tcPr>
            <w:tcW w:w="718" w:type="dxa"/>
          </w:tcPr>
          <w:p w:rsidR="008854B3" w:rsidRDefault="00130A50" w:rsidP="008854B3">
            <w:r>
              <w:t>10.45</w:t>
            </w:r>
          </w:p>
        </w:tc>
        <w:tc>
          <w:tcPr>
            <w:tcW w:w="8358" w:type="dxa"/>
          </w:tcPr>
          <w:p w:rsidR="008854B3" w:rsidRDefault="00130A50" w:rsidP="00130A50">
            <w:pPr>
              <w:spacing w:line="276" w:lineRule="auto"/>
            </w:pPr>
            <w:r>
              <w:t xml:space="preserve">Oppstilling nedenfor Berger svømmehall. </w:t>
            </w:r>
            <w:r w:rsidRPr="00130A50">
              <w:rPr>
                <w:b/>
              </w:rPr>
              <w:t>Instrumentkasser tas imot av foreldre!</w:t>
            </w:r>
          </w:p>
        </w:tc>
      </w:tr>
      <w:tr w:rsidR="008854B3" w:rsidTr="00F85041">
        <w:tc>
          <w:tcPr>
            <w:tcW w:w="718" w:type="dxa"/>
          </w:tcPr>
          <w:p w:rsidR="008854B3" w:rsidRDefault="00130A50" w:rsidP="008854B3">
            <w:r>
              <w:t>10.55</w:t>
            </w:r>
          </w:p>
        </w:tc>
        <w:tc>
          <w:tcPr>
            <w:tcW w:w="8358" w:type="dxa"/>
          </w:tcPr>
          <w:p w:rsidR="008854B3" w:rsidRDefault="00130A50" w:rsidP="00130A50">
            <w:pPr>
              <w:spacing w:line="276" w:lineRule="auto"/>
            </w:pPr>
            <w:r>
              <w:t>Korpset marsjerer inn fo</w:t>
            </w:r>
            <w:r w:rsidR="002930EF">
              <w:t>ran Rykkinnhallen. Oppstilling n</w:t>
            </w:r>
            <w:r>
              <w:t>edenfor hallen.</w:t>
            </w:r>
          </w:p>
        </w:tc>
      </w:tr>
      <w:tr w:rsidR="008854B3" w:rsidTr="00F85041">
        <w:tc>
          <w:tcPr>
            <w:tcW w:w="718" w:type="dxa"/>
          </w:tcPr>
          <w:p w:rsidR="008854B3" w:rsidRDefault="00130A50" w:rsidP="008854B3">
            <w:r>
              <w:t>11.00</w:t>
            </w:r>
          </w:p>
        </w:tc>
        <w:tc>
          <w:tcPr>
            <w:tcW w:w="8358" w:type="dxa"/>
          </w:tcPr>
          <w:p w:rsidR="008854B3" w:rsidRDefault="00CA0FE9" w:rsidP="00CA0FE9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Rektor</w:t>
            </w:r>
            <w:r w:rsidRPr="00B60833">
              <w:rPr>
                <w:noProof/>
                <w:lang w:eastAsia="nb-NO"/>
              </w:rPr>
              <w:t xml:space="preserve"> ønsker til lykke med dagen. Sang: «Ja, vi elsker dette landet». Sang: «Vi ere</w:t>
            </w:r>
            <w:r>
              <w:rPr>
                <w:noProof/>
                <w:lang w:eastAsia="nb-NO"/>
              </w:rPr>
              <w:t xml:space="preserve"> </w:t>
            </w:r>
            <w:r w:rsidRPr="00B60833">
              <w:rPr>
                <w:noProof/>
                <w:lang w:eastAsia="nb-NO"/>
              </w:rPr>
              <w:t>en nasjon vi med». Taler ved elevrådet 1.-7. trinn. Sang: «Rykkindvise». Andre trinn fremfører sang: «Norge i rødt, hvitt og blått».</w:t>
            </w:r>
          </w:p>
        </w:tc>
      </w:tr>
      <w:tr w:rsidR="008854B3" w:rsidTr="00F85041">
        <w:tc>
          <w:tcPr>
            <w:tcW w:w="718" w:type="dxa"/>
          </w:tcPr>
          <w:p w:rsidR="008854B3" w:rsidRDefault="00130A50" w:rsidP="008854B3">
            <w:r>
              <w:t>11.30</w:t>
            </w:r>
          </w:p>
        </w:tc>
        <w:tc>
          <w:tcPr>
            <w:tcW w:w="8358" w:type="dxa"/>
          </w:tcPr>
          <w:p w:rsidR="008854B3" w:rsidRDefault="00130A50" w:rsidP="00130A50">
            <w:pPr>
              <w:spacing w:line="276" w:lineRule="auto"/>
            </w:pPr>
            <w:r>
              <w:t xml:space="preserve">Fanfare. Avmarsj folketoget fra Rykkinnhallen - korpset går etter flaggborg, 7. klasse og 1. </w:t>
            </w:r>
            <w:r w:rsidR="00CA0FE9">
              <w:t xml:space="preserve">klasse. Korpset spiller når </w:t>
            </w:r>
            <w:proofErr w:type="spellStart"/>
            <w:r w:rsidR="00CA0FE9">
              <w:t>tog</w:t>
            </w:r>
            <w:r>
              <w:t>sjef</w:t>
            </w:r>
            <w:proofErr w:type="spellEnd"/>
            <w:r>
              <w:t xml:space="preserve"> har gitt signal til tamburmajor.</w:t>
            </w:r>
          </w:p>
        </w:tc>
      </w:tr>
      <w:tr w:rsidR="008854B3" w:rsidTr="00F85041">
        <w:tc>
          <w:tcPr>
            <w:tcW w:w="718" w:type="dxa"/>
          </w:tcPr>
          <w:p w:rsidR="008854B3" w:rsidRDefault="008854B3" w:rsidP="008854B3"/>
        </w:tc>
        <w:tc>
          <w:tcPr>
            <w:tcW w:w="8358" w:type="dxa"/>
          </w:tcPr>
          <w:p w:rsidR="008854B3" w:rsidRDefault="00130A50" w:rsidP="00130A50">
            <w:pPr>
              <w:spacing w:line="276" w:lineRule="auto"/>
            </w:pPr>
            <w:r>
              <w:t xml:space="preserve">Stopp ved Berger bo og behandlingssenter sammen med 1-3. klasse. Vannutdeling  </w:t>
            </w:r>
          </w:p>
        </w:tc>
      </w:tr>
      <w:tr w:rsidR="00130A50" w:rsidTr="00F85041">
        <w:tc>
          <w:tcPr>
            <w:tcW w:w="718" w:type="dxa"/>
          </w:tcPr>
          <w:p w:rsidR="00130A50" w:rsidRDefault="00130A50" w:rsidP="008854B3"/>
        </w:tc>
        <w:tc>
          <w:tcPr>
            <w:tcW w:w="8358" w:type="dxa"/>
          </w:tcPr>
          <w:p w:rsidR="00130A50" w:rsidRDefault="00130A50" w:rsidP="00130A50">
            <w:pPr>
              <w:spacing w:line="276" w:lineRule="auto"/>
            </w:pPr>
            <w:r>
              <w:t>Samspill med Olsenbanden utenfor Berger bo- og behandlingssenter: "Ja vi elsker" (3 vers), "Kongesangen" (2 vers)</w:t>
            </w:r>
            <w:r w:rsidR="002930EF">
              <w:t>.</w:t>
            </w:r>
          </w:p>
        </w:tc>
      </w:tr>
      <w:tr w:rsidR="00130A50" w:rsidTr="00F85041">
        <w:tc>
          <w:tcPr>
            <w:tcW w:w="718" w:type="dxa"/>
          </w:tcPr>
          <w:p w:rsidR="00130A50" w:rsidRDefault="00130A50" w:rsidP="008854B3">
            <w:r w:rsidRPr="00130A50">
              <w:rPr>
                <w:lang w:val="nn-NO"/>
              </w:rPr>
              <w:t>12.30</w:t>
            </w:r>
          </w:p>
        </w:tc>
        <w:tc>
          <w:tcPr>
            <w:tcW w:w="8358" w:type="dxa"/>
          </w:tcPr>
          <w:p w:rsidR="00130A50" w:rsidRDefault="00130A50" w:rsidP="00130A50">
            <w:pPr>
              <w:spacing w:line="276" w:lineRule="auto"/>
            </w:pPr>
            <w:r w:rsidRPr="00130A50">
              <w:rPr>
                <w:lang w:val="nn-NO"/>
              </w:rPr>
              <w:t xml:space="preserve">Toget returnerer til Rykkinnhallen. Bevertning i regi av FAU i Rykkinnhallen, andre etasje. </w:t>
            </w:r>
            <w:r>
              <w:t>Hver deltaker får 2 pølser, 1 is og 1 brus.</w:t>
            </w:r>
          </w:p>
        </w:tc>
      </w:tr>
    </w:tbl>
    <w:p w:rsidR="00F85041" w:rsidRDefault="00F85041" w:rsidP="00F85041">
      <w:pPr>
        <w:spacing w:after="0" w:line="276" w:lineRule="auto"/>
      </w:pPr>
    </w:p>
    <w:p w:rsidR="00F85041" w:rsidRDefault="00F85041" w:rsidP="00F85041">
      <w:pPr>
        <w:spacing w:after="0" w:line="276" w:lineRule="auto"/>
      </w:pPr>
      <w:r>
        <w:t xml:space="preserve">Det er pliktig oppmøte, og dersom av en eller annen grunn er forhindret fra å delta, kontakt Victoria </w:t>
      </w:r>
      <w:proofErr w:type="spellStart"/>
      <w:r>
        <w:t>Carlin</w:t>
      </w:r>
      <w:proofErr w:type="spellEnd"/>
      <w:r>
        <w:t xml:space="preserve"> 99350716. Hun kan også kontaktes dersom det er spørsmål til programmet.</w:t>
      </w:r>
    </w:p>
    <w:p w:rsidR="00F85041" w:rsidRPr="00F9217E" w:rsidRDefault="00F85041" w:rsidP="00F85041">
      <w:pPr>
        <w:pStyle w:val="Overskrift1"/>
        <w:rPr>
          <w:color w:val="auto"/>
          <w:sz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F9217E">
        <w:rPr>
          <w:color w:val="auto"/>
          <w:sz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Alle ønskes en flott dag!</w:t>
      </w:r>
    </w:p>
    <w:p w:rsidR="008854B3" w:rsidRDefault="008854B3" w:rsidP="008854B3"/>
    <w:p w:rsidR="00F21BAB" w:rsidRDefault="00F21BAB" w:rsidP="008854B3"/>
    <w:p w:rsidR="00F21BAB" w:rsidRDefault="00F21BAB" w:rsidP="008854B3"/>
    <w:p w:rsidR="00F21BAB" w:rsidRPr="00F21BAB" w:rsidRDefault="00F21BAB" w:rsidP="008854B3">
      <w:pPr>
        <w:rPr>
          <w:b/>
        </w:rPr>
      </w:pPr>
      <w:r w:rsidRPr="00F21BAB">
        <w:rPr>
          <w:b/>
        </w:rPr>
        <w:t>Togrute på Rykkinn:</w:t>
      </w:r>
    </w:p>
    <w:p w:rsidR="00F21BAB" w:rsidRDefault="00F21BAB" w:rsidP="008854B3"/>
    <w:p w:rsidR="00F21BAB" w:rsidRDefault="00F21BAB" w:rsidP="008854B3">
      <w:r>
        <w:rPr>
          <w:noProof/>
          <w:lang w:eastAsia="nb-NO"/>
        </w:rPr>
        <w:drawing>
          <wp:inline distT="0" distB="0" distL="0" distR="0" wp14:anchorId="1FC92EDC" wp14:editId="14A38251">
            <wp:extent cx="5967454" cy="4158532"/>
            <wp:effectExtent l="0" t="0" r="0" b="0"/>
            <wp:docPr id="1" name="Bilde 1" descr="C:\Users\ahuseb\Downloads\Foto fra biblioteket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C:\Users\ahuseb\Downloads\Foto fra biblioteket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57" cy="41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B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54821"/>
    <w:multiLevelType w:val="hybridMultilevel"/>
    <w:tmpl w:val="24CAC916"/>
    <w:lvl w:ilvl="0" w:tplc="37BCB79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4B3"/>
    <w:rsid w:val="00130A50"/>
    <w:rsid w:val="001943B5"/>
    <w:rsid w:val="00233B2A"/>
    <w:rsid w:val="002930EF"/>
    <w:rsid w:val="00482DEA"/>
    <w:rsid w:val="00735D75"/>
    <w:rsid w:val="00737581"/>
    <w:rsid w:val="007949B0"/>
    <w:rsid w:val="00845ACD"/>
    <w:rsid w:val="00861DB8"/>
    <w:rsid w:val="008854B3"/>
    <w:rsid w:val="009B3ED2"/>
    <w:rsid w:val="00BB12BE"/>
    <w:rsid w:val="00BC0F1C"/>
    <w:rsid w:val="00CA0FE9"/>
    <w:rsid w:val="00D4206D"/>
    <w:rsid w:val="00F21BAB"/>
    <w:rsid w:val="00F85041"/>
    <w:rsid w:val="00F9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85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85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885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949B0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8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5041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850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8504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85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85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885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949B0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8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5041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850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8504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B41A69A1</Template>
  <TotalTime>0</TotalTime>
  <Pages>1</Pages>
  <Words>403</Words>
  <Characters>2142</Characters>
  <Application>Microsoft Office Word</Application>
  <DocSecurity>0</DocSecurity>
  <Lines>17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Oslo universitetssykehus</Company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roberthu_adm</dc:creator>
  <cp:lastModifiedBy>Ingebjørg Gustavsen</cp:lastModifiedBy>
  <cp:revision>2</cp:revision>
  <dcterms:created xsi:type="dcterms:W3CDTF">2019-05-16T14:35:00Z</dcterms:created>
  <dcterms:modified xsi:type="dcterms:W3CDTF">2019-05-16T14:35:00Z</dcterms:modified>
</cp:coreProperties>
</file>